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2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lugplatz Holzdorf, STH, Aufstellflächen Simulatoren, Außen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ßen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